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E8F" w:rsidRDefault="00636E8F" w:rsidP="00636E8F">
      <w:r>
        <w:rPr>
          <w:noProof/>
          <w:lang w:eastAsia="en-GB"/>
        </w:rPr>
        <w:t>Name page, with Passport number and Microchip (M/c) Number (m/c number may be on diagram page)</w:t>
      </w:r>
    </w:p>
    <w:p w:rsidR="00C91767" w:rsidRDefault="00C91767">
      <w:r>
        <w:rPr>
          <w:noProof/>
          <w:lang w:eastAsia="en-GB"/>
        </w:rPr>
        <w:drawing>
          <wp:inline distT="0" distB="0" distL="0" distR="0" wp14:anchorId="2CF808C1" wp14:editId="42748CFC">
            <wp:extent cx="6024245" cy="48646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bai Passport Nam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75" r="30685" b="12500"/>
                    <a:stretch/>
                  </pic:blipFill>
                  <pic:spPr bwMode="auto">
                    <a:xfrm>
                      <a:off x="0" y="0"/>
                      <a:ext cx="6036698" cy="4874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B7E" w:rsidRDefault="00316B7E"/>
    <w:p w:rsidR="00636E8F" w:rsidRPr="00636E8F" w:rsidRDefault="00636E8F">
      <w:pPr>
        <w:rPr>
          <w:i/>
        </w:rPr>
      </w:pPr>
      <w:r w:rsidRPr="00E90CF7">
        <w:rPr>
          <w:i/>
        </w:rPr>
        <w:t>(Name and Passport number have been cropped from this example)</w:t>
      </w:r>
      <w:r>
        <w:br w:type="page"/>
      </w:r>
    </w:p>
    <w:p w:rsidR="00A32F45" w:rsidRDefault="00A32F45">
      <w:r>
        <w:lastRenderedPageBreak/>
        <w:t>Description Page (may be in same photo as diagram)</w:t>
      </w:r>
      <w:r w:rsidR="00A97D26">
        <w:t xml:space="preserve"> </w:t>
      </w:r>
    </w:p>
    <w:p w:rsidR="00C91767" w:rsidRDefault="00316B7E">
      <w:r>
        <w:rPr>
          <w:noProof/>
          <w:lang w:eastAsia="en-GB"/>
        </w:rPr>
        <w:drawing>
          <wp:inline distT="0" distB="0" distL="0" distR="0" wp14:anchorId="419A89A2" wp14:editId="609EDABB">
            <wp:extent cx="5731377" cy="35814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bai Diagram &amp; Descriptio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b="53309"/>
                    <a:stretch/>
                  </pic:blipFill>
                  <pic:spPr bwMode="auto">
                    <a:xfrm>
                      <a:off x="0" y="0"/>
                      <a:ext cx="5735024" cy="358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767" w:rsidRDefault="00A32F45">
      <w:r>
        <w:t>Diagram Page</w:t>
      </w:r>
    </w:p>
    <w:p w:rsidR="00316B7E" w:rsidRDefault="00316B7E">
      <w:r>
        <w:rPr>
          <w:noProof/>
          <w:lang w:eastAsia="en-GB"/>
        </w:rPr>
        <w:drawing>
          <wp:inline distT="0" distB="0" distL="0" distR="0" wp14:anchorId="49C1B632" wp14:editId="277789C9">
            <wp:extent cx="5731227" cy="3903345"/>
            <wp:effectExtent l="0" t="0" r="317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bai Diagram &amp; Descriptio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46604" b="5289"/>
                    <a:stretch/>
                  </pic:blipFill>
                  <pic:spPr bwMode="auto">
                    <a:xfrm>
                      <a:off x="0" y="0"/>
                      <a:ext cx="5731510" cy="390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B7E" w:rsidRDefault="00A32F45">
      <w:r>
        <w:lastRenderedPageBreak/>
        <w:t>Initial and annual flu vacs.  Strike through those before latest re-start.</w:t>
      </w:r>
    </w:p>
    <w:p w:rsidR="00C91767" w:rsidRDefault="00316B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90727" wp14:editId="17D425EF">
                <wp:simplePos x="0" y="0"/>
                <wp:positionH relativeFrom="column">
                  <wp:posOffset>108585</wp:posOffset>
                </wp:positionH>
                <wp:positionV relativeFrom="paragraph">
                  <wp:posOffset>685165</wp:posOffset>
                </wp:positionV>
                <wp:extent cx="5363570" cy="13648"/>
                <wp:effectExtent l="0" t="0" r="27940" b="247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3570" cy="1364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92FD5" id="Straight Connector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5pt,53.95pt" to="430.9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" strokecolor="red" strokeweight=".5pt">
                <v:stroke joinstyle="miter"/>
              </v:line>
            </w:pict>
          </mc:Fallback>
        </mc:AlternateContent>
      </w:r>
      <w:r w:rsidR="00C91767">
        <w:rPr>
          <w:noProof/>
          <w:lang w:eastAsia="en-GB"/>
        </w:rPr>
        <w:drawing>
          <wp:inline distT="0" distB="0" distL="0" distR="0" wp14:anchorId="36D7FA80" wp14:editId="16B1E01D">
            <wp:extent cx="5730875" cy="3375553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bai Flu Vacs Initial to 050517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4" b="46448"/>
                    <a:stretch/>
                  </pic:blipFill>
                  <pic:spPr bwMode="auto">
                    <a:xfrm>
                      <a:off x="0" y="0"/>
                      <a:ext cx="5731510" cy="337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F45" w:rsidRDefault="00A32F45">
      <w:bookmarkStart w:id="0" w:name="_GoBack"/>
      <w:bookmarkEnd w:id="0"/>
      <w:r>
        <w:t>Annual flu vacs</w:t>
      </w:r>
    </w:p>
    <w:p w:rsidR="00316B7E" w:rsidRDefault="008765A9">
      <w:r>
        <w:rPr>
          <w:noProof/>
          <w:lang w:eastAsia="en-GB"/>
        </w:rPr>
        <w:drawing>
          <wp:inline distT="0" distB="0" distL="0" distR="0">
            <wp:extent cx="5731510" cy="41446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ubai 04051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B7E" w:rsidSect="00C91767">
      <w:headerReference w:type="default" r:id="rId10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0C9" w:rsidRDefault="00DC30C9" w:rsidP="00316B7E">
      <w:pPr>
        <w:spacing w:after="0" w:line="240" w:lineRule="auto"/>
      </w:pPr>
      <w:r>
        <w:separator/>
      </w:r>
    </w:p>
  </w:endnote>
  <w:endnote w:type="continuationSeparator" w:id="0">
    <w:p w:rsidR="00DC30C9" w:rsidRDefault="00DC30C9" w:rsidP="00316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0C9" w:rsidRDefault="00DC30C9" w:rsidP="00316B7E">
      <w:pPr>
        <w:spacing w:after="0" w:line="240" w:lineRule="auto"/>
      </w:pPr>
      <w:r>
        <w:separator/>
      </w:r>
    </w:p>
  </w:footnote>
  <w:footnote w:type="continuationSeparator" w:id="0">
    <w:p w:rsidR="00DC30C9" w:rsidRDefault="00DC30C9" w:rsidP="00316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7E" w:rsidRPr="00C91767" w:rsidRDefault="00FC7300" w:rsidP="00316B7E">
    <w:pPr>
      <w:jc w:val="center"/>
      <w:rPr>
        <w:b/>
        <w:sz w:val="36"/>
        <w:u w:val="single"/>
      </w:rPr>
    </w:pPr>
    <w:r>
      <w:rPr>
        <w:b/>
        <w:sz w:val="36"/>
        <w:u w:val="single"/>
      </w:rPr>
      <w:t>HORSE’s NAME</w:t>
    </w:r>
  </w:p>
  <w:p w:rsidR="00316B7E" w:rsidRPr="00316B7E" w:rsidRDefault="00316B7E" w:rsidP="00316B7E">
    <w:pPr>
      <w:jc w:val="center"/>
      <w:rPr>
        <w:b/>
        <w:sz w:val="28"/>
        <w:u w:val="single"/>
      </w:rPr>
    </w:pPr>
    <w:r w:rsidRPr="009A5628">
      <w:rPr>
        <w:b/>
        <w:sz w:val="28"/>
        <w:u w:val="single"/>
      </w:rPr>
      <w:t xml:space="preserve">Passport No: </w:t>
    </w:r>
    <w:proofErr w:type="spellStart"/>
    <w:r w:rsidR="00FC7300">
      <w:rPr>
        <w:b/>
        <w:sz w:val="28"/>
        <w:u w:val="single"/>
      </w:rPr>
      <w:t>nnnnnn</w:t>
    </w:r>
    <w:proofErr w:type="spellEnd"/>
    <w:r w:rsidRPr="009A5628">
      <w:rPr>
        <w:b/>
        <w:sz w:val="28"/>
        <w:u w:val="single"/>
      </w:rPr>
      <w:t xml:space="preserve"> </w:t>
    </w:r>
    <w:proofErr w:type="spellStart"/>
    <w:r w:rsidR="00FC7300">
      <w:rPr>
        <w:b/>
        <w:sz w:val="28"/>
        <w:u w:val="single"/>
      </w:rPr>
      <w:t>nnnnnnnnn</w:t>
    </w:r>
    <w:proofErr w:type="spellEnd"/>
    <w:r w:rsidR="006D62FA">
      <w:rPr>
        <w:b/>
        <w:sz w:val="28"/>
        <w:u w:val="single"/>
      </w:rPr>
      <w:t xml:space="preserve">   M/c: </w:t>
    </w:r>
    <w:proofErr w:type="spellStart"/>
    <w:r w:rsidR="006D62FA">
      <w:rPr>
        <w:b/>
        <w:sz w:val="28"/>
        <w:u w:val="single"/>
      </w:rPr>
      <w:t>nnnnnn</w:t>
    </w:r>
    <w:proofErr w:type="spellEnd"/>
    <w:r w:rsidR="006D62FA">
      <w:rPr>
        <w:b/>
        <w:sz w:val="28"/>
        <w:u w:val="single"/>
      </w:rPr>
      <w:t xml:space="preserve"> </w:t>
    </w:r>
    <w:proofErr w:type="spellStart"/>
    <w:r w:rsidR="006D62FA">
      <w:rPr>
        <w:b/>
        <w:sz w:val="28"/>
        <w:u w:val="single"/>
      </w:rPr>
      <w:t>nnnnnnnnn</w:t>
    </w:r>
    <w:proofErr w:type="spellEnd"/>
  </w:p>
  <w:p w:rsidR="00316B7E" w:rsidRDefault="00316B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183"/>
    <w:rsid w:val="001D56D1"/>
    <w:rsid w:val="00316B7E"/>
    <w:rsid w:val="00636E8F"/>
    <w:rsid w:val="006D62FA"/>
    <w:rsid w:val="008527C6"/>
    <w:rsid w:val="008765A9"/>
    <w:rsid w:val="008D6114"/>
    <w:rsid w:val="00991186"/>
    <w:rsid w:val="009A5628"/>
    <w:rsid w:val="00A07FEA"/>
    <w:rsid w:val="00A32F45"/>
    <w:rsid w:val="00A74825"/>
    <w:rsid w:val="00A97D26"/>
    <w:rsid w:val="00AB5AC3"/>
    <w:rsid w:val="00AD6549"/>
    <w:rsid w:val="00C91767"/>
    <w:rsid w:val="00C9776B"/>
    <w:rsid w:val="00D20183"/>
    <w:rsid w:val="00DC30C9"/>
    <w:rsid w:val="00E40915"/>
    <w:rsid w:val="00E97649"/>
    <w:rsid w:val="00F167B2"/>
    <w:rsid w:val="00FC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29D63"/>
  <w15:chartTrackingRefBased/>
  <w15:docId w15:val="{45378C0B-EEA5-4850-9AA3-F864E633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B7E"/>
  </w:style>
  <w:style w:type="paragraph" w:styleId="Footer">
    <w:name w:val="footer"/>
    <w:basedOn w:val="Normal"/>
    <w:link w:val="FooterChar"/>
    <w:uiPriority w:val="99"/>
    <w:unhideWhenUsed/>
    <w:rsid w:val="00316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ie\Documents\Susie\BVRC\Teams\Flu%20Vacs\Area%2017%20Vacs\1Template%20Passport%20to%20ddmmy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1Template Passport to ddmmyy</Template>
  <TotalTime>2</TotalTime>
  <Pages>3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2020-01-25T20:18:00Z</dcterms:created>
  <dcterms:modified xsi:type="dcterms:W3CDTF">2020-01-25T20:29:00Z</dcterms:modified>
</cp:coreProperties>
</file>